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E54" w:rsidRDefault="00577B5D">
      <w:pPr>
        <w:pStyle w:val="Textbody"/>
        <w:rPr>
          <w:rFonts w:hint="eastAsia"/>
        </w:rPr>
      </w:pPr>
      <w:r>
        <w:t> </w:t>
      </w:r>
    </w:p>
    <w:p w:rsidR="00876E54" w:rsidRDefault="00577B5D">
      <w:pPr>
        <w:pStyle w:val="Textbody"/>
        <w:rPr>
          <w:rFonts w:ascii="Arial, sans-serif" w:hAnsi="Arial, sans-serif" w:hint="eastAsia"/>
        </w:rPr>
      </w:pPr>
      <w:r>
        <w:rPr>
          <w:rFonts w:ascii="Arial, sans-serif" w:hAnsi="Arial, sans-serif"/>
        </w:rPr>
        <w:t>5th August 2023</w:t>
      </w:r>
    </w:p>
    <w:p w:rsidR="00876E54" w:rsidRDefault="00876E54">
      <w:pPr>
        <w:pStyle w:val="Textbody"/>
        <w:ind w:left="2160"/>
        <w:rPr>
          <w:rFonts w:hint="eastAsia"/>
        </w:rPr>
      </w:pPr>
    </w:p>
    <w:p w:rsidR="00876E54" w:rsidRDefault="00577B5D">
      <w:pPr>
        <w:pStyle w:val="Textbody"/>
        <w:rPr>
          <w:rFonts w:ascii="Arial, sans-serif" w:hAnsi="Arial, sans-serif" w:hint="eastAsia"/>
        </w:rPr>
      </w:pPr>
      <w:r>
        <w:rPr>
          <w:rFonts w:ascii="Arial, sans-serif" w:hAnsi="Arial, sans-serif"/>
        </w:rPr>
        <w:t>Dear Member,</w:t>
      </w:r>
    </w:p>
    <w:p w:rsidR="00876E54" w:rsidRDefault="00876E54">
      <w:pPr>
        <w:pStyle w:val="Textbody"/>
        <w:rPr>
          <w:rFonts w:ascii="Arial, sans-serif" w:hAnsi="Arial, sans-serif" w:hint="eastAsia"/>
        </w:rPr>
      </w:pPr>
    </w:p>
    <w:p w:rsidR="00876E54" w:rsidRDefault="00577B5D">
      <w:pPr>
        <w:pStyle w:val="Textbody"/>
        <w:rPr>
          <w:rFonts w:ascii="Arial, sans-serif" w:hAnsi="Arial, sans-serif" w:hint="eastAsia"/>
        </w:rPr>
      </w:pPr>
      <w:r>
        <w:rPr>
          <w:rFonts w:ascii="Arial, sans-serif" w:hAnsi="Arial, sans-serif"/>
        </w:rPr>
        <w:t>I am writing to you to give advance notice of the Annual General Meeting of Darlington for Culture and provide details of the election of Committee members. The AGM is as follows:</w:t>
      </w:r>
    </w:p>
    <w:p w:rsidR="00876E54" w:rsidRDefault="00577B5D">
      <w:pPr>
        <w:pStyle w:val="Textbody"/>
        <w:rPr>
          <w:rFonts w:hint="eastAsia"/>
        </w:rPr>
      </w:pPr>
      <w:r>
        <w:t> </w:t>
      </w:r>
      <w:r>
        <w:rPr>
          <w:rFonts w:ascii="Arial, sans-serif" w:hAnsi="Arial, sans-serif"/>
          <w:b/>
        </w:rPr>
        <w:t xml:space="preserve">Date:  </w:t>
      </w:r>
      <w:r>
        <w:rPr>
          <w:rFonts w:ascii="Arial, sans-serif" w:hAnsi="Arial, sans-serif"/>
          <w:b/>
        </w:rPr>
        <w:t>           Monday 17</w:t>
      </w:r>
      <w:r>
        <w:rPr>
          <w:rFonts w:ascii="Arial, sans-serif" w:hAnsi="Arial, sans-serif"/>
          <w:b/>
          <w:vertAlign w:val="superscript"/>
        </w:rPr>
        <w:t>th</w:t>
      </w:r>
      <w:r>
        <w:rPr>
          <w:rFonts w:ascii="Arial, sans-serif" w:hAnsi="Arial, sans-serif"/>
          <w:b/>
        </w:rPr>
        <w:t xml:space="preserve"> October 2023</w:t>
      </w:r>
    </w:p>
    <w:p w:rsidR="00876E54" w:rsidRDefault="00577B5D">
      <w:pPr>
        <w:pStyle w:val="Textbody"/>
        <w:rPr>
          <w:rFonts w:ascii="Arial, sans-serif" w:hAnsi="Arial, sans-serif" w:hint="eastAsia"/>
          <w:b/>
        </w:rPr>
      </w:pPr>
      <w:r>
        <w:rPr>
          <w:rFonts w:ascii="Arial, sans-serif" w:hAnsi="Arial, sans-serif"/>
          <w:b/>
        </w:rPr>
        <w:t>Time:             6.30pm for 7pm start</w:t>
      </w:r>
    </w:p>
    <w:p w:rsidR="00876E54" w:rsidRDefault="00577B5D">
      <w:pPr>
        <w:pStyle w:val="Textbody"/>
        <w:rPr>
          <w:rFonts w:ascii="Arial, sans-serif" w:hAnsi="Arial, sans-serif" w:hint="eastAsia"/>
          <w:b/>
        </w:rPr>
      </w:pPr>
      <w:r>
        <w:rPr>
          <w:rFonts w:ascii="Arial, sans-serif" w:hAnsi="Arial, sans-serif"/>
          <w:b/>
        </w:rPr>
        <w:t>Venue:           John Wade Lounge, Darlington Hippodrome Theatre</w:t>
      </w:r>
    </w:p>
    <w:p w:rsidR="00876E54" w:rsidRDefault="00577B5D">
      <w:pPr>
        <w:pStyle w:val="Textbody"/>
        <w:spacing w:after="261"/>
        <w:rPr>
          <w:rFonts w:ascii="Arial, sans-serif" w:hAnsi="Arial, sans-serif" w:hint="eastAsia"/>
          <w:lang w:val="en-US"/>
        </w:rPr>
      </w:pPr>
      <w:r>
        <w:rPr>
          <w:rFonts w:ascii="Arial, sans-serif" w:hAnsi="Arial, sans-serif"/>
          <w:lang w:val="en-US"/>
        </w:rPr>
        <w:t>Attached are a copy of the Agenda, financial report for end of year 2023, minutes of the last AGM in 2022 and the pr</w:t>
      </w:r>
      <w:r>
        <w:rPr>
          <w:rFonts w:ascii="Arial, sans-serif" w:hAnsi="Arial, sans-serif"/>
          <w:lang w:val="en-US"/>
        </w:rPr>
        <w:t>ocedures for the election of DfC committee members. You will see that if you wish to stand, or nominate someone, you will need to complete the nomination form at Annex A and return it to me by no later than the start of the Annual General Meeting. Attached</w:t>
      </w:r>
      <w:r>
        <w:rPr>
          <w:rFonts w:ascii="Arial, sans-serif" w:hAnsi="Arial, sans-serif"/>
          <w:lang w:val="en-US"/>
        </w:rPr>
        <w:t xml:space="preserve"> </w:t>
      </w:r>
    </w:p>
    <w:p w:rsidR="00876E54" w:rsidRDefault="00577B5D">
      <w:pPr>
        <w:pStyle w:val="Textbody"/>
        <w:spacing w:after="261"/>
        <w:rPr>
          <w:rFonts w:hint="eastAsia"/>
        </w:rPr>
      </w:pPr>
      <w:r>
        <w:rPr>
          <w:rFonts w:ascii="Arial, sans-serif" w:hAnsi="Arial, sans-serif"/>
          <w:lang w:val="en-US"/>
        </w:rPr>
        <w:t xml:space="preserve">We </w:t>
      </w:r>
      <w:r>
        <w:rPr>
          <w:rFonts w:ascii="Arial, sans-serif" w:hAnsi="Arial, sans-serif"/>
        </w:rPr>
        <w:t>recognise</w:t>
      </w:r>
      <w:r>
        <w:rPr>
          <w:rFonts w:ascii="Arial, sans-serif" w:hAnsi="Arial, sans-serif"/>
          <w:lang w:val="en-US"/>
        </w:rPr>
        <w:t xml:space="preserve"> that not everyone will be able to come to the AGM so we are allowing members to nominate a proxy voter, to vote on your behalf in the election of the DfC committee and the other votes at the meeting. If you wish to do this then please read t</w:t>
      </w:r>
      <w:r>
        <w:rPr>
          <w:rFonts w:ascii="Arial, sans-serif" w:hAnsi="Arial, sans-serif"/>
          <w:lang w:val="en-US"/>
        </w:rPr>
        <w:t>he enclosed procedures for the election of DfC committee members and ensure the form in Annex B is completed and brought along to the AGM by the person instructed to use the proxy vote.</w:t>
      </w:r>
    </w:p>
    <w:p w:rsidR="00876E54" w:rsidRDefault="00577B5D">
      <w:pPr>
        <w:pStyle w:val="Textbody"/>
        <w:spacing w:after="261"/>
        <w:rPr>
          <w:rFonts w:ascii="Arial, sans-serif" w:hAnsi="Arial, sans-serif" w:hint="eastAsia"/>
          <w:lang w:val="en-US"/>
        </w:rPr>
      </w:pPr>
      <w:r>
        <w:rPr>
          <w:rFonts w:ascii="Arial, sans-serif" w:hAnsi="Arial, sans-serif"/>
          <w:lang w:val="en-US"/>
        </w:rPr>
        <w:t>If you are interested in standing for election to the DfC committee an</w:t>
      </w:r>
      <w:r>
        <w:rPr>
          <w:rFonts w:ascii="Arial, sans-serif" w:hAnsi="Arial, sans-serif"/>
          <w:lang w:val="en-US"/>
        </w:rPr>
        <w:t>d want to find out more, or if you have any questions about the election of committee members, the use of a proxy vote or the AGM, please do not hesitate to contact me via email.</w:t>
      </w:r>
    </w:p>
    <w:p w:rsidR="00876E54" w:rsidRDefault="00577B5D">
      <w:pPr>
        <w:pStyle w:val="Textbody"/>
        <w:spacing w:after="261"/>
        <w:rPr>
          <w:rFonts w:ascii="Arial, sans-serif" w:hAnsi="Arial, sans-serif" w:hint="eastAsia"/>
          <w:lang w:val="en-US"/>
        </w:rPr>
      </w:pPr>
      <w:r>
        <w:rPr>
          <w:rFonts w:ascii="Arial, sans-serif" w:hAnsi="Arial, sans-serif"/>
          <w:lang w:val="en-US"/>
        </w:rPr>
        <w:t>I really hope you will take part in our AGM. Many thanks for your continued s</w:t>
      </w:r>
      <w:r>
        <w:rPr>
          <w:rFonts w:ascii="Arial, sans-serif" w:hAnsi="Arial, sans-serif"/>
          <w:lang w:val="en-US"/>
        </w:rPr>
        <w:t>upport.</w:t>
      </w:r>
    </w:p>
    <w:p w:rsidR="00876E54" w:rsidRDefault="00577B5D">
      <w:pPr>
        <w:pStyle w:val="Textbody"/>
        <w:spacing w:after="261"/>
        <w:rPr>
          <w:rFonts w:ascii="Arial, sans-serif" w:hAnsi="Arial, sans-serif" w:hint="eastAsia"/>
          <w:lang w:val="en-US"/>
        </w:rPr>
      </w:pPr>
      <w:r>
        <w:rPr>
          <w:rFonts w:ascii="Arial, sans-serif" w:hAnsi="Arial, sans-serif"/>
          <w:lang w:val="en-US"/>
        </w:rPr>
        <w:t>Kind regards</w:t>
      </w:r>
    </w:p>
    <w:p w:rsidR="00876E54" w:rsidRDefault="00577B5D">
      <w:pPr>
        <w:pStyle w:val="Textbody"/>
        <w:spacing w:after="261"/>
        <w:rPr>
          <w:rFonts w:ascii="Arial, sans-serif" w:hAnsi="Arial, sans-serif" w:hint="eastAsia"/>
          <w:lang w:val="en-US"/>
        </w:rPr>
      </w:pPr>
      <w:r>
        <w:rPr>
          <w:rFonts w:ascii="Arial, sans-serif" w:hAnsi="Arial, sans-serif"/>
          <w:lang w:val="en-US"/>
        </w:rPr>
        <w:t>Zoe Mather</w:t>
      </w:r>
    </w:p>
    <w:p w:rsidR="00876E54" w:rsidRDefault="00577B5D">
      <w:pPr>
        <w:pStyle w:val="Textbody"/>
        <w:spacing w:after="0"/>
        <w:rPr>
          <w:rFonts w:hint="eastAsia"/>
        </w:rPr>
      </w:pPr>
      <w:r>
        <w:rPr>
          <w:rFonts w:ascii="Arial, sans-serif" w:hAnsi="Arial, sans-serif"/>
          <w:lang w:val="en-US"/>
        </w:rPr>
        <w:t>Secretary, Darlington for Culture</w:t>
      </w:r>
    </w:p>
    <w:p w:rsidR="00876E54" w:rsidRDefault="00577B5D">
      <w:pPr>
        <w:pStyle w:val="Textbody"/>
        <w:rPr>
          <w:rFonts w:hint="eastAsia"/>
        </w:rPr>
      </w:pPr>
      <w:r>
        <w:t> </w:t>
      </w:r>
    </w:p>
    <w:sectPr w:rsidR="00876E54">
      <w:head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7B5D" w:rsidRDefault="00577B5D">
      <w:pPr>
        <w:rPr>
          <w:rFonts w:hint="eastAsia"/>
        </w:rPr>
      </w:pPr>
      <w:r>
        <w:separator/>
      </w:r>
    </w:p>
  </w:endnote>
  <w:endnote w:type="continuationSeparator" w:id="0">
    <w:p w:rsidR="00577B5D" w:rsidRDefault="00577B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Arial, sans-serif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7B5D" w:rsidRDefault="00577B5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77B5D" w:rsidRDefault="00577B5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7B5D" w:rsidRDefault="00577B5D">
    <w:pPr>
      <w:pStyle w:val="Header"/>
      <w:jc w:val="center"/>
      <w:rPr>
        <w:rFonts w:hint="eastAsia"/>
      </w:rPr>
    </w:pPr>
    <w:r>
      <w:rPr>
        <w:rFonts w:cs="Calibri"/>
        <w:noProof/>
      </w:rPr>
      <w:drawing>
        <wp:inline distT="0" distB="0" distL="0" distR="0">
          <wp:extent cx="2732922" cy="776499"/>
          <wp:effectExtent l="0" t="0" r="0" b="4551"/>
          <wp:docPr id="979548907" name="Picture 1" descr="A white background with black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483" b="35105"/>
                  <a:stretch>
                    <a:fillRect/>
                  </a:stretch>
                </pic:blipFill>
                <pic:spPr>
                  <a:xfrm>
                    <a:off x="0" y="0"/>
                    <a:ext cx="2732922" cy="7764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76E54"/>
    <w:rsid w:val="00577B5D"/>
    <w:rsid w:val="0087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6804F1-DAD4-4085-80D5-902598DD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en-GB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rPr>
      <w:rFonts w:cs="Mangal"/>
      <w:szCs w:val="21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Mather</dc:creator>
  <cp:lastModifiedBy>Zoe</cp:lastModifiedBy>
  <cp:revision>2</cp:revision>
  <cp:lastPrinted>2019-09-04T13:51:00Z</cp:lastPrinted>
  <dcterms:created xsi:type="dcterms:W3CDTF">2023-08-03T20:02:00Z</dcterms:created>
  <dcterms:modified xsi:type="dcterms:W3CDTF">2023-08-03T20:02:00Z</dcterms:modified>
</cp:coreProperties>
</file>